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7777777" w:rsidR="000447DA" w:rsidRPr="001C55D1" w:rsidRDefault="00ED69E5" w:rsidP="007F619C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FIW-B-30024028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Flugplatz Holzdorf, Geb. 23 - BSM, Räume, Fassade, Fassadenarbeiten (Überarbeitung)</w:t>
            </w:r>
            <w:bookmarkEnd w:id="1"/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Fassadenarbeiten (Überarbeitung)</w:t>
            </w:r>
            <w:bookmarkEnd w:id="2"/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F80"/>
    <w:rsid w:val="00754C19"/>
    <w:rsid w:val="007572D1"/>
    <w:rsid w:val="007633C2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236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2016-06-22T08:35:00Z</dcterms:created>
  <dc:creator>Dorothea Fenner</dc:creator>
  <cp:lastModifiedBy>Bianca Pawlak</cp:lastModifiedBy>
  <cp:lastPrinted>2010-03-03T17:04:00Z</cp:lastPrinted>
  <dcterms:modified xsi:type="dcterms:W3CDTF">2023-04-19T07:15:00Z</dcterms:modified>
  <cp:revision>13</cp:revision>
  <dc:subject>Preisermittlung - Zuschlagskalkulation</dc:subject>
  <dc:title>Preisermittlung - Zuschlagskalkualtion</dc:title>
</cp:coreProperties>
</file>